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51F3" w:rsidRPr="00880344" w:rsidRDefault="00EA51F3" w:rsidP="0042583D">
      <w:pPr>
        <w:pStyle w:val="p0"/>
        <w:spacing w:line="560" w:lineRule="exact"/>
        <w:jc w:val="left"/>
        <w:rPr>
          <w:rFonts w:ascii="仿宋_GB2312" w:eastAsia="仿宋_GB2312" w:cs="Times New Roman"/>
          <w:kern w:val="2"/>
          <w:sz w:val="32"/>
          <w:szCs w:val="32"/>
        </w:rPr>
      </w:pPr>
      <w:r w:rsidRPr="00880344">
        <w:rPr>
          <w:rFonts w:ascii="仿宋_GB2312" w:eastAsia="仿宋_GB2312" w:cs="Times New Roman" w:hint="eastAsia"/>
          <w:kern w:val="2"/>
          <w:sz w:val="32"/>
          <w:szCs w:val="32"/>
        </w:rPr>
        <w:t>附件</w:t>
      </w:r>
      <w:r w:rsidRPr="00880344">
        <w:rPr>
          <w:rFonts w:ascii="仿宋_GB2312" w:eastAsia="仿宋_GB2312" w:cs="Times New Roman"/>
          <w:kern w:val="2"/>
          <w:sz w:val="32"/>
          <w:szCs w:val="32"/>
        </w:rPr>
        <w:t>1</w:t>
      </w:r>
      <w:r w:rsidRPr="00880344">
        <w:rPr>
          <w:rFonts w:ascii="仿宋_GB2312" w:eastAsia="仿宋_GB2312" w:cs="Times New Roman" w:hint="eastAsia"/>
          <w:kern w:val="2"/>
          <w:sz w:val="32"/>
          <w:szCs w:val="32"/>
        </w:rPr>
        <w:t>：</w:t>
      </w:r>
    </w:p>
    <w:p w:rsidR="00EA51F3" w:rsidRPr="00880344" w:rsidRDefault="00EA51F3" w:rsidP="0042583D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 w:rsidRPr="00694EF4">
        <w:rPr>
          <w:rFonts w:ascii="方正小标宋简体" w:eastAsia="方正小标宋简体" w:hint="eastAsia"/>
          <w:sz w:val="44"/>
          <w:szCs w:val="44"/>
        </w:rPr>
        <w:t>女职工权益维护普法宣传视频课程</w:t>
      </w:r>
    </w:p>
    <w:p w:rsidR="00EA51F3" w:rsidRPr="00880344" w:rsidRDefault="00EA51F3" w:rsidP="00BA1CE5">
      <w:pPr>
        <w:pStyle w:val="ListParagraph"/>
        <w:widowControl/>
        <w:tabs>
          <w:tab w:val="left" w:pos="5216"/>
        </w:tabs>
        <w:spacing w:line="560" w:lineRule="exact"/>
        <w:ind w:left="1389" w:rightChars="-81" w:right="31680" w:firstLineChars="0" w:hanging="720"/>
        <w:jc w:val="left"/>
        <w:rPr>
          <w:rFonts w:ascii="黑体" w:eastAsia="黑体" w:hAnsi="黑体" w:cs="宋体"/>
          <w:kern w:val="0"/>
          <w:sz w:val="32"/>
          <w:szCs w:val="32"/>
        </w:rPr>
      </w:pPr>
      <w:r w:rsidRPr="00880344">
        <w:rPr>
          <w:rFonts w:ascii="黑体" w:eastAsia="黑体" w:hAnsi="黑体" w:cs="宋体" w:hint="eastAsia"/>
          <w:kern w:val="0"/>
          <w:sz w:val="32"/>
          <w:szCs w:val="32"/>
        </w:rPr>
        <w:t>一、活动时间</w:t>
      </w:r>
    </w:p>
    <w:p w:rsidR="00EA51F3" w:rsidRPr="00880344" w:rsidRDefault="00EA51F3" w:rsidP="00BA1CE5">
      <w:pPr>
        <w:pStyle w:val="p0"/>
        <w:spacing w:line="560" w:lineRule="exact"/>
        <w:ind w:firstLineChars="200" w:firstLine="31680"/>
        <w:jc w:val="left"/>
        <w:rPr>
          <w:rFonts w:ascii="仿宋_GB2312" w:eastAsia="仿宋_GB2312" w:cs="Times New Roman"/>
          <w:kern w:val="2"/>
          <w:sz w:val="32"/>
          <w:szCs w:val="32"/>
        </w:rPr>
      </w:pPr>
      <w:smartTag w:uri="urn:schemas-microsoft-com:office:smarttags" w:element="chsdate">
        <w:smartTagPr>
          <w:attr w:name="IsROCDate" w:val="False"/>
          <w:attr w:name="IsLunarDate" w:val="False"/>
          <w:attr w:name="Day" w:val="15"/>
          <w:attr w:name="Month" w:val="3"/>
          <w:attr w:name="Year" w:val="2021"/>
        </w:smartTagPr>
        <w:r w:rsidRPr="00880344">
          <w:rPr>
            <w:rFonts w:ascii="仿宋_GB2312" w:eastAsia="仿宋_GB2312" w:cs="Times New Roman"/>
            <w:kern w:val="2"/>
            <w:sz w:val="32"/>
            <w:szCs w:val="32"/>
          </w:rPr>
          <w:t>2021</w:t>
        </w:r>
        <w:r w:rsidRPr="00880344">
          <w:rPr>
            <w:rFonts w:ascii="仿宋_GB2312" w:eastAsia="仿宋_GB2312" w:cs="Times New Roman" w:hint="eastAsia"/>
            <w:kern w:val="2"/>
            <w:sz w:val="32"/>
            <w:szCs w:val="32"/>
          </w:rPr>
          <w:t>年</w:t>
        </w:r>
        <w:r w:rsidRPr="00880344">
          <w:rPr>
            <w:rFonts w:ascii="仿宋_GB2312" w:eastAsia="仿宋_GB2312" w:cs="Times New Roman"/>
            <w:kern w:val="2"/>
            <w:sz w:val="32"/>
            <w:szCs w:val="32"/>
          </w:rPr>
          <w:t>3</w:t>
        </w:r>
        <w:r w:rsidRPr="00880344">
          <w:rPr>
            <w:rFonts w:ascii="仿宋_GB2312" w:eastAsia="仿宋_GB2312" w:cs="Times New Roman" w:hint="eastAsia"/>
            <w:kern w:val="2"/>
            <w:sz w:val="32"/>
            <w:szCs w:val="32"/>
          </w:rPr>
          <w:t>月</w:t>
        </w:r>
        <w:r w:rsidRPr="00880344">
          <w:rPr>
            <w:rFonts w:ascii="仿宋_GB2312" w:eastAsia="仿宋_GB2312" w:cs="Times New Roman"/>
            <w:kern w:val="2"/>
            <w:sz w:val="32"/>
            <w:szCs w:val="32"/>
          </w:rPr>
          <w:t>15</w:t>
        </w:r>
        <w:r w:rsidRPr="00880344">
          <w:rPr>
            <w:rFonts w:ascii="仿宋_GB2312" w:eastAsia="仿宋_GB2312" w:cs="Times New Roman" w:hint="eastAsia"/>
            <w:kern w:val="2"/>
            <w:sz w:val="32"/>
            <w:szCs w:val="32"/>
          </w:rPr>
          <w:t>日</w:t>
        </w:r>
      </w:smartTag>
      <w:r w:rsidRPr="00880344">
        <w:rPr>
          <w:rFonts w:ascii="仿宋_GB2312" w:eastAsia="仿宋_GB2312" w:cs="Times New Roman" w:hint="eastAsia"/>
          <w:kern w:val="2"/>
          <w:sz w:val="32"/>
          <w:szCs w:val="32"/>
        </w:rPr>
        <w:t>至</w:t>
      </w:r>
      <w:r w:rsidRPr="00880344">
        <w:rPr>
          <w:rFonts w:ascii="仿宋_GB2312" w:eastAsia="仿宋_GB2312" w:cs="Times New Roman"/>
          <w:kern w:val="2"/>
          <w:sz w:val="32"/>
          <w:szCs w:val="32"/>
        </w:rPr>
        <w:t>19</w:t>
      </w:r>
      <w:r w:rsidRPr="00880344">
        <w:rPr>
          <w:rFonts w:ascii="仿宋_GB2312" w:eastAsia="仿宋_GB2312" w:cs="Times New Roman" w:hint="eastAsia"/>
          <w:kern w:val="2"/>
          <w:sz w:val="32"/>
          <w:szCs w:val="32"/>
        </w:rPr>
        <w:t>日（周一至周五）</w:t>
      </w:r>
    </w:p>
    <w:p w:rsidR="00EA51F3" w:rsidRPr="00880344" w:rsidRDefault="00EA51F3" w:rsidP="00BA1CE5">
      <w:pPr>
        <w:pStyle w:val="ListParagraph"/>
        <w:widowControl/>
        <w:tabs>
          <w:tab w:val="left" w:pos="5216"/>
        </w:tabs>
        <w:spacing w:line="560" w:lineRule="exact"/>
        <w:ind w:left="1389" w:rightChars="-81" w:right="31680" w:firstLineChars="0" w:hanging="720"/>
        <w:jc w:val="left"/>
        <w:rPr>
          <w:rFonts w:ascii="黑体" w:eastAsia="黑体" w:hAnsi="黑体" w:cs="宋体"/>
          <w:kern w:val="0"/>
          <w:sz w:val="32"/>
          <w:szCs w:val="32"/>
        </w:rPr>
      </w:pPr>
      <w:r w:rsidRPr="00880344">
        <w:rPr>
          <w:rFonts w:ascii="黑体" w:eastAsia="黑体" w:hAnsi="黑体" w:cs="宋体" w:hint="eastAsia"/>
          <w:kern w:val="0"/>
          <w:sz w:val="32"/>
          <w:szCs w:val="32"/>
        </w:rPr>
        <w:t>二、参与方式</w:t>
      </w:r>
    </w:p>
    <w:p w:rsidR="00EA51F3" w:rsidRPr="00880344" w:rsidRDefault="00EA51F3" w:rsidP="00BA1CE5">
      <w:pPr>
        <w:pStyle w:val="p0"/>
        <w:spacing w:line="560" w:lineRule="exact"/>
        <w:ind w:firstLineChars="200" w:firstLine="31680"/>
        <w:jc w:val="left"/>
        <w:rPr>
          <w:rFonts w:ascii="仿宋_GB2312" w:eastAsia="仿宋_GB2312" w:cs="Times New Roman"/>
          <w:kern w:val="2"/>
          <w:sz w:val="32"/>
          <w:szCs w:val="32"/>
        </w:rPr>
      </w:pPr>
      <w:r w:rsidRPr="00880344">
        <w:rPr>
          <w:rFonts w:ascii="仿宋_GB2312" w:eastAsia="仿宋_GB2312" w:cs="Times New Roman" w:hint="eastAsia"/>
          <w:kern w:val="2"/>
          <w:sz w:val="32"/>
          <w:szCs w:val="32"/>
        </w:rPr>
        <w:t>关注“劳动午报”微信公众号</w:t>
      </w:r>
    </w:p>
    <w:p w:rsidR="00EA51F3" w:rsidRPr="00491A48" w:rsidRDefault="00EA51F3" w:rsidP="00BA1CE5">
      <w:pPr>
        <w:pStyle w:val="ListParagraph"/>
        <w:widowControl/>
        <w:tabs>
          <w:tab w:val="left" w:pos="5216"/>
        </w:tabs>
        <w:spacing w:line="560" w:lineRule="exact"/>
        <w:ind w:left="1389" w:rightChars="-81" w:right="31680" w:firstLineChars="0" w:hanging="720"/>
        <w:jc w:val="left"/>
        <w:rPr>
          <w:rFonts w:ascii="黑体" w:eastAsia="黑体" w:hAnsi="黑体" w:cs="宋体"/>
          <w:kern w:val="0"/>
          <w:sz w:val="32"/>
          <w:szCs w:val="32"/>
        </w:rPr>
      </w:pPr>
      <w:r w:rsidRPr="00491A48">
        <w:rPr>
          <w:rFonts w:ascii="黑体" w:eastAsia="黑体" w:hAnsi="黑体" w:cs="宋体" w:hint="eastAsia"/>
          <w:kern w:val="0"/>
          <w:sz w:val="32"/>
          <w:szCs w:val="32"/>
        </w:rPr>
        <w:t>三、课程目录</w:t>
      </w:r>
    </w:p>
    <w:tbl>
      <w:tblPr>
        <w:tblW w:w="9060" w:type="dxa"/>
        <w:tblInd w:w="6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91"/>
        <w:gridCol w:w="6205"/>
        <w:gridCol w:w="1864"/>
      </w:tblGrid>
      <w:tr w:rsidR="00EA51F3" w:rsidRPr="00743339" w:rsidTr="00743339">
        <w:trPr>
          <w:trHeight w:val="753"/>
        </w:trPr>
        <w:tc>
          <w:tcPr>
            <w:tcW w:w="991" w:type="dxa"/>
          </w:tcPr>
          <w:p w:rsidR="00EA51F3" w:rsidRPr="00743339" w:rsidRDefault="00EA51F3" w:rsidP="00743339">
            <w:pPr>
              <w:pStyle w:val="p0"/>
              <w:spacing w:line="560" w:lineRule="exact"/>
              <w:jc w:val="center"/>
              <w:rPr>
                <w:rFonts w:ascii="仿宋_GB2312" w:eastAsia="仿宋_GB2312" w:cs="Times New Roman"/>
                <w:b/>
                <w:kern w:val="2"/>
                <w:sz w:val="32"/>
                <w:szCs w:val="32"/>
              </w:rPr>
            </w:pPr>
            <w:r w:rsidRPr="00743339">
              <w:rPr>
                <w:rFonts w:ascii="仿宋_GB2312" w:eastAsia="仿宋_GB2312" w:cs="Times New Roman" w:hint="eastAsia"/>
                <w:b/>
                <w:kern w:val="2"/>
                <w:sz w:val="32"/>
                <w:szCs w:val="32"/>
              </w:rPr>
              <w:t>序号</w:t>
            </w:r>
          </w:p>
        </w:tc>
        <w:tc>
          <w:tcPr>
            <w:tcW w:w="6205" w:type="dxa"/>
          </w:tcPr>
          <w:p w:rsidR="00EA51F3" w:rsidRPr="00743339" w:rsidRDefault="00EA51F3" w:rsidP="00743339">
            <w:pPr>
              <w:pStyle w:val="p0"/>
              <w:spacing w:line="560" w:lineRule="exact"/>
              <w:jc w:val="center"/>
              <w:rPr>
                <w:rFonts w:ascii="仿宋_GB2312" w:eastAsia="仿宋_GB2312" w:cs="Times New Roman"/>
                <w:b/>
                <w:kern w:val="2"/>
                <w:sz w:val="32"/>
                <w:szCs w:val="32"/>
              </w:rPr>
            </w:pPr>
            <w:r w:rsidRPr="00743339">
              <w:rPr>
                <w:rFonts w:ascii="仿宋_GB2312" w:eastAsia="仿宋_GB2312" w:cs="Times New Roman" w:hint="eastAsia"/>
                <w:b/>
                <w:kern w:val="2"/>
                <w:sz w:val="32"/>
                <w:szCs w:val="32"/>
              </w:rPr>
              <w:t>课程题目</w:t>
            </w:r>
          </w:p>
        </w:tc>
        <w:tc>
          <w:tcPr>
            <w:tcW w:w="1864" w:type="dxa"/>
          </w:tcPr>
          <w:p w:rsidR="00EA51F3" w:rsidRPr="00743339" w:rsidRDefault="00EA51F3" w:rsidP="00743339">
            <w:pPr>
              <w:pStyle w:val="p0"/>
              <w:spacing w:line="560" w:lineRule="exact"/>
              <w:jc w:val="center"/>
              <w:rPr>
                <w:rFonts w:ascii="仿宋_GB2312" w:eastAsia="仿宋_GB2312" w:cs="Times New Roman"/>
                <w:b/>
                <w:kern w:val="2"/>
                <w:sz w:val="32"/>
                <w:szCs w:val="32"/>
              </w:rPr>
            </w:pPr>
            <w:r w:rsidRPr="00743339">
              <w:rPr>
                <w:rFonts w:ascii="仿宋_GB2312" w:eastAsia="仿宋_GB2312" w:cs="Times New Roman" w:hint="eastAsia"/>
                <w:b/>
                <w:kern w:val="2"/>
                <w:sz w:val="32"/>
                <w:szCs w:val="32"/>
              </w:rPr>
              <w:t>主讲人</w:t>
            </w:r>
          </w:p>
        </w:tc>
      </w:tr>
      <w:tr w:rsidR="00EA51F3" w:rsidRPr="00743339" w:rsidTr="00743339">
        <w:tc>
          <w:tcPr>
            <w:tcW w:w="991" w:type="dxa"/>
          </w:tcPr>
          <w:p w:rsidR="00EA51F3" w:rsidRPr="00743339" w:rsidRDefault="00EA51F3" w:rsidP="00743339">
            <w:pPr>
              <w:pStyle w:val="p0"/>
              <w:spacing w:line="560" w:lineRule="exact"/>
              <w:jc w:val="center"/>
              <w:rPr>
                <w:rFonts w:ascii="仿宋_GB2312" w:eastAsia="仿宋_GB2312" w:cs="Times New Roman"/>
                <w:kern w:val="2"/>
                <w:sz w:val="32"/>
                <w:szCs w:val="32"/>
              </w:rPr>
            </w:pPr>
            <w:r w:rsidRPr="00743339">
              <w:rPr>
                <w:rFonts w:ascii="仿宋_GB2312" w:eastAsia="仿宋_GB2312" w:cs="Times New Roman"/>
                <w:kern w:val="2"/>
                <w:sz w:val="32"/>
                <w:szCs w:val="32"/>
              </w:rPr>
              <w:t>1</w:t>
            </w:r>
          </w:p>
        </w:tc>
        <w:tc>
          <w:tcPr>
            <w:tcW w:w="6205" w:type="dxa"/>
          </w:tcPr>
          <w:p w:rsidR="00EA51F3" w:rsidRPr="00743339" w:rsidRDefault="00EA51F3" w:rsidP="00743339">
            <w:pPr>
              <w:pStyle w:val="p0"/>
              <w:spacing w:line="560" w:lineRule="exact"/>
              <w:jc w:val="left"/>
              <w:rPr>
                <w:rFonts w:ascii="仿宋_GB2312" w:eastAsia="仿宋_GB2312" w:cs="Times New Roman"/>
                <w:kern w:val="2"/>
                <w:sz w:val="32"/>
                <w:szCs w:val="32"/>
              </w:rPr>
            </w:pPr>
            <w:r w:rsidRPr="00743339">
              <w:rPr>
                <w:rFonts w:ascii="仿宋_GB2312" w:eastAsia="仿宋_GB2312" w:cs="Times New Roman" w:hint="eastAsia"/>
                <w:kern w:val="2"/>
                <w:sz w:val="32"/>
                <w:szCs w:val="32"/>
              </w:rPr>
              <w:t>反对性骚扰</w:t>
            </w:r>
          </w:p>
        </w:tc>
        <w:tc>
          <w:tcPr>
            <w:tcW w:w="1864" w:type="dxa"/>
          </w:tcPr>
          <w:p w:rsidR="00EA51F3" w:rsidRPr="00743339" w:rsidRDefault="00EA51F3" w:rsidP="00743339">
            <w:pPr>
              <w:pStyle w:val="p0"/>
              <w:spacing w:line="560" w:lineRule="exact"/>
              <w:jc w:val="left"/>
              <w:rPr>
                <w:rFonts w:ascii="仿宋_GB2312" w:eastAsia="仿宋_GB2312" w:cs="Times New Roman"/>
                <w:kern w:val="2"/>
                <w:sz w:val="32"/>
                <w:szCs w:val="32"/>
              </w:rPr>
            </w:pPr>
            <w:r w:rsidRPr="00743339">
              <w:rPr>
                <w:rFonts w:ascii="仿宋_GB2312" w:eastAsia="仿宋_GB2312" w:cs="Times New Roman" w:hint="eastAsia"/>
                <w:kern w:val="2"/>
                <w:sz w:val="32"/>
                <w:szCs w:val="32"/>
              </w:rPr>
              <w:t>金晓莲</w:t>
            </w:r>
          </w:p>
        </w:tc>
      </w:tr>
      <w:tr w:rsidR="00EA51F3" w:rsidRPr="00743339" w:rsidTr="00743339">
        <w:tc>
          <w:tcPr>
            <w:tcW w:w="991" w:type="dxa"/>
          </w:tcPr>
          <w:p w:rsidR="00EA51F3" w:rsidRPr="00743339" w:rsidRDefault="00EA51F3" w:rsidP="00743339">
            <w:pPr>
              <w:pStyle w:val="p0"/>
              <w:spacing w:line="560" w:lineRule="exact"/>
              <w:jc w:val="center"/>
              <w:rPr>
                <w:rFonts w:ascii="仿宋_GB2312" w:eastAsia="仿宋_GB2312" w:cs="Times New Roman"/>
                <w:kern w:val="2"/>
                <w:sz w:val="32"/>
                <w:szCs w:val="32"/>
              </w:rPr>
            </w:pPr>
            <w:r w:rsidRPr="00743339">
              <w:rPr>
                <w:rFonts w:ascii="仿宋_GB2312" w:eastAsia="仿宋_GB2312" w:cs="Times New Roman"/>
                <w:kern w:val="2"/>
                <w:sz w:val="32"/>
                <w:szCs w:val="32"/>
              </w:rPr>
              <w:t>2</w:t>
            </w:r>
          </w:p>
        </w:tc>
        <w:tc>
          <w:tcPr>
            <w:tcW w:w="6205" w:type="dxa"/>
          </w:tcPr>
          <w:p w:rsidR="00EA51F3" w:rsidRPr="00743339" w:rsidRDefault="00EA51F3" w:rsidP="00743339">
            <w:pPr>
              <w:pStyle w:val="p0"/>
              <w:spacing w:line="560" w:lineRule="exact"/>
              <w:jc w:val="left"/>
              <w:rPr>
                <w:rFonts w:ascii="仿宋_GB2312" w:eastAsia="仿宋_GB2312" w:cs="Times New Roman"/>
                <w:kern w:val="2"/>
                <w:sz w:val="32"/>
                <w:szCs w:val="32"/>
              </w:rPr>
            </w:pPr>
            <w:r w:rsidRPr="00743339">
              <w:rPr>
                <w:rFonts w:ascii="仿宋_GB2312" w:eastAsia="仿宋_GB2312" w:cs="Times New Roman" w:hint="eastAsia"/>
                <w:kern w:val="2"/>
                <w:sz w:val="32"/>
                <w:szCs w:val="32"/>
              </w:rPr>
              <w:t>家庭中的夫妻财产</w:t>
            </w:r>
          </w:p>
        </w:tc>
        <w:tc>
          <w:tcPr>
            <w:tcW w:w="1864" w:type="dxa"/>
          </w:tcPr>
          <w:p w:rsidR="00EA51F3" w:rsidRPr="00743339" w:rsidRDefault="00EA51F3" w:rsidP="00743339">
            <w:pPr>
              <w:pStyle w:val="p0"/>
              <w:spacing w:line="560" w:lineRule="exact"/>
              <w:jc w:val="left"/>
              <w:rPr>
                <w:rFonts w:ascii="仿宋_GB2312" w:eastAsia="仿宋_GB2312" w:cs="Times New Roman"/>
                <w:kern w:val="2"/>
                <w:sz w:val="32"/>
                <w:szCs w:val="32"/>
              </w:rPr>
            </w:pPr>
            <w:r w:rsidRPr="00743339">
              <w:rPr>
                <w:rFonts w:ascii="仿宋_GB2312" w:eastAsia="仿宋_GB2312" w:cs="Times New Roman" w:hint="eastAsia"/>
                <w:kern w:val="2"/>
                <w:sz w:val="32"/>
                <w:szCs w:val="32"/>
              </w:rPr>
              <w:t>金晓莲</w:t>
            </w:r>
          </w:p>
        </w:tc>
      </w:tr>
      <w:tr w:rsidR="00EA51F3" w:rsidRPr="00743339" w:rsidTr="00743339">
        <w:tc>
          <w:tcPr>
            <w:tcW w:w="991" w:type="dxa"/>
          </w:tcPr>
          <w:p w:rsidR="00EA51F3" w:rsidRPr="00743339" w:rsidRDefault="00EA51F3" w:rsidP="00743339">
            <w:pPr>
              <w:pStyle w:val="p0"/>
              <w:spacing w:line="560" w:lineRule="exact"/>
              <w:jc w:val="center"/>
              <w:rPr>
                <w:rFonts w:ascii="仿宋_GB2312" w:eastAsia="仿宋_GB2312" w:cs="Times New Roman"/>
                <w:kern w:val="2"/>
                <w:sz w:val="32"/>
                <w:szCs w:val="32"/>
              </w:rPr>
            </w:pPr>
            <w:r w:rsidRPr="00743339">
              <w:rPr>
                <w:rFonts w:ascii="仿宋_GB2312" w:eastAsia="仿宋_GB2312" w:cs="Times New Roman"/>
                <w:kern w:val="2"/>
                <w:sz w:val="32"/>
                <w:szCs w:val="32"/>
              </w:rPr>
              <w:t>3</w:t>
            </w:r>
          </w:p>
        </w:tc>
        <w:tc>
          <w:tcPr>
            <w:tcW w:w="6205" w:type="dxa"/>
          </w:tcPr>
          <w:p w:rsidR="00EA51F3" w:rsidRPr="00743339" w:rsidRDefault="00EA51F3" w:rsidP="00743339">
            <w:pPr>
              <w:pStyle w:val="p0"/>
              <w:spacing w:line="560" w:lineRule="exact"/>
              <w:jc w:val="left"/>
              <w:rPr>
                <w:rFonts w:ascii="仿宋_GB2312" w:eastAsia="仿宋_GB2312" w:cs="Times New Roman"/>
                <w:kern w:val="2"/>
                <w:sz w:val="32"/>
                <w:szCs w:val="32"/>
              </w:rPr>
            </w:pPr>
            <w:r w:rsidRPr="00743339">
              <w:rPr>
                <w:rFonts w:ascii="仿宋_GB2312" w:eastAsia="仿宋_GB2312" w:cs="Times New Roman" w:hint="eastAsia"/>
                <w:kern w:val="2"/>
                <w:sz w:val="32"/>
                <w:szCs w:val="32"/>
              </w:rPr>
              <w:t>平等就业</w:t>
            </w:r>
          </w:p>
        </w:tc>
        <w:tc>
          <w:tcPr>
            <w:tcW w:w="1864" w:type="dxa"/>
          </w:tcPr>
          <w:p w:rsidR="00EA51F3" w:rsidRPr="00743339" w:rsidRDefault="00EA51F3" w:rsidP="00743339">
            <w:pPr>
              <w:pStyle w:val="p0"/>
              <w:spacing w:line="560" w:lineRule="exact"/>
              <w:jc w:val="left"/>
              <w:rPr>
                <w:rFonts w:ascii="仿宋_GB2312" w:eastAsia="仿宋_GB2312" w:cs="Times New Roman"/>
                <w:kern w:val="2"/>
                <w:sz w:val="32"/>
                <w:szCs w:val="32"/>
              </w:rPr>
            </w:pPr>
            <w:r w:rsidRPr="00743339">
              <w:rPr>
                <w:rFonts w:ascii="仿宋_GB2312" w:eastAsia="仿宋_GB2312" w:cs="Times New Roman" w:hint="eastAsia"/>
                <w:kern w:val="2"/>
                <w:sz w:val="32"/>
                <w:szCs w:val="32"/>
              </w:rPr>
              <w:t>金晓莲</w:t>
            </w:r>
          </w:p>
        </w:tc>
      </w:tr>
      <w:tr w:rsidR="00EA51F3" w:rsidRPr="00743339" w:rsidTr="00743339">
        <w:tc>
          <w:tcPr>
            <w:tcW w:w="991" w:type="dxa"/>
          </w:tcPr>
          <w:p w:rsidR="00EA51F3" w:rsidRPr="00743339" w:rsidRDefault="00EA51F3" w:rsidP="00743339">
            <w:pPr>
              <w:pStyle w:val="p0"/>
              <w:spacing w:line="560" w:lineRule="exact"/>
              <w:jc w:val="center"/>
              <w:rPr>
                <w:rFonts w:ascii="仿宋_GB2312" w:eastAsia="仿宋_GB2312" w:cs="Times New Roman"/>
                <w:kern w:val="2"/>
                <w:sz w:val="32"/>
                <w:szCs w:val="32"/>
              </w:rPr>
            </w:pPr>
            <w:r w:rsidRPr="00743339">
              <w:rPr>
                <w:rFonts w:ascii="仿宋_GB2312" w:eastAsia="仿宋_GB2312" w:cs="Times New Roman"/>
                <w:kern w:val="2"/>
                <w:sz w:val="32"/>
                <w:szCs w:val="32"/>
              </w:rPr>
              <w:t>4</w:t>
            </w:r>
          </w:p>
        </w:tc>
        <w:tc>
          <w:tcPr>
            <w:tcW w:w="6205" w:type="dxa"/>
          </w:tcPr>
          <w:p w:rsidR="00EA51F3" w:rsidRPr="00743339" w:rsidRDefault="00EA51F3" w:rsidP="00743339">
            <w:pPr>
              <w:pStyle w:val="p0"/>
              <w:spacing w:line="560" w:lineRule="exact"/>
              <w:jc w:val="left"/>
              <w:rPr>
                <w:rFonts w:ascii="仿宋_GB2312" w:eastAsia="仿宋_GB2312" w:cs="Times New Roman"/>
                <w:kern w:val="2"/>
                <w:sz w:val="32"/>
                <w:szCs w:val="32"/>
              </w:rPr>
            </w:pPr>
            <w:r w:rsidRPr="00743339">
              <w:rPr>
                <w:rFonts w:ascii="仿宋_GB2312" w:eastAsia="仿宋_GB2312" w:cs="Times New Roman" w:hint="eastAsia"/>
                <w:kern w:val="2"/>
                <w:sz w:val="32"/>
                <w:szCs w:val="32"/>
              </w:rPr>
              <w:t>女职工权利容易被侵犯的场景和救济（一）</w:t>
            </w:r>
          </w:p>
        </w:tc>
        <w:tc>
          <w:tcPr>
            <w:tcW w:w="1864" w:type="dxa"/>
          </w:tcPr>
          <w:p w:rsidR="00EA51F3" w:rsidRPr="00743339" w:rsidRDefault="00EA51F3" w:rsidP="00743339">
            <w:pPr>
              <w:pStyle w:val="p0"/>
              <w:spacing w:line="560" w:lineRule="exact"/>
              <w:jc w:val="left"/>
              <w:rPr>
                <w:rFonts w:ascii="仿宋_GB2312" w:eastAsia="仿宋_GB2312" w:cs="Times New Roman"/>
                <w:kern w:val="2"/>
                <w:sz w:val="32"/>
                <w:szCs w:val="32"/>
              </w:rPr>
            </w:pPr>
            <w:r w:rsidRPr="00743339">
              <w:rPr>
                <w:rFonts w:ascii="仿宋_GB2312" w:eastAsia="仿宋_GB2312" w:cs="Times New Roman" w:hint="eastAsia"/>
                <w:kern w:val="2"/>
                <w:sz w:val="32"/>
                <w:szCs w:val="32"/>
              </w:rPr>
              <w:t>潘丽丽</w:t>
            </w:r>
          </w:p>
        </w:tc>
      </w:tr>
      <w:tr w:rsidR="00EA51F3" w:rsidRPr="00743339" w:rsidTr="00743339">
        <w:tc>
          <w:tcPr>
            <w:tcW w:w="991" w:type="dxa"/>
          </w:tcPr>
          <w:p w:rsidR="00EA51F3" w:rsidRPr="00743339" w:rsidRDefault="00EA51F3" w:rsidP="00743339">
            <w:pPr>
              <w:pStyle w:val="p0"/>
              <w:spacing w:line="560" w:lineRule="exact"/>
              <w:jc w:val="center"/>
              <w:rPr>
                <w:rFonts w:ascii="仿宋_GB2312" w:eastAsia="仿宋_GB2312" w:cs="Times New Roman"/>
                <w:kern w:val="2"/>
                <w:sz w:val="32"/>
                <w:szCs w:val="32"/>
              </w:rPr>
            </w:pPr>
            <w:r w:rsidRPr="00743339">
              <w:rPr>
                <w:rFonts w:ascii="仿宋_GB2312" w:eastAsia="仿宋_GB2312" w:cs="Times New Roman"/>
                <w:kern w:val="2"/>
                <w:sz w:val="32"/>
                <w:szCs w:val="32"/>
              </w:rPr>
              <w:t>5</w:t>
            </w:r>
          </w:p>
        </w:tc>
        <w:tc>
          <w:tcPr>
            <w:tcW w:w="6205" w:type="dxa"/>
          </w:tcPr>
          <w:p w:rsidR="00EA51F3" w:rsidRPr="00743339" w:rsidRDefault="00EA51F3" w:rsidP="00743339">
            <w:pPr>
              <w:pStyle w:val="p0"/>
              <w:spacing w:line="560" w:lineRule="exact"/>
              <w:jc w:val="left"/>
              <w:rPr>
                <w:rFonts w:ascii="仿宋_GB2312" w:eastAsia="仿宋_GB2312" w:cs="Times New Roman"/>
                <w:kern w:val="2"/>
                <w:sz w:val="32"/>
                <w:szCs w:val="32"/>
              </w:rPr>
            </w:pPr>
            <w:r w:rsidRPr="00743339">
              <w:rPr>
                <w:rFonts w:ascii="仿宋_GB2312" w:eastAsia="仿宋_GB2312" w:cs="Times New Roman" w:hint="eastAsia"/>
                <w:kern w:val="2"/>
                <w:sz w:val="32"/>
                <w:szCs w:val="32"/>
              </w:rPr>
              <w:t>女职工权利容易被侵犯的场景和救济（二）</w:t>
            </w:r>
          </w:p>
        </w:tc>
        <w:tc>
          <w:tcPr>
            <w:tcW w:w="1864" w:type="dxa"/>
          </w:tcPr>
          <w:p w:rsidR="00EA51F3" w:rsidRPr="00743339" w:rsidRDefault="00EA51F3" w:rsidP="00743339">
            <w:pPr>
              <w:pStyle w:val="p0"/>
              <w:spacing w:line="560" w:lineRule="exact"/>
              <w:jc w:val="left"/>
              <w:rPr>
                <w:rFonts w:ascii="仿宋_GB2312" w:eastAsia="仿宋_GB2312" w:cs="Times New Roman"/>
                <w:kern w:val="2"/>
                <w:sz w:val="32"/>
                <w:szCs w:val="32"/>
              </w:rPr>
            </w:pPr>
            <w:r w:rsidRPr="00743339">
              <w:rPr>
                <w:rFonts w:ascii="仿宋_GB2312" w:eastAsia="仿宋_GB2312" w:cs="Times New Roman" w:hint="eastAsia"/>
                <w:kern w:val="2"/>
                <w:sz w:val="32"/>
                <w:szCs w:val="32"/>
              </w:rPr>
              <w:t>潘丽丽</w:t>
            </w:r>
          </w:p>
        </w:tc>
      </w:tr>
    </w:tbl>
    <w:p w:rsidR="00EA51F3" w:rsidRPr="00880344" w:rsidRDefault="00EA51F3" w:rsidP="00BA1CE5">
      <w:pPr>
        <w:pStyle w:val="p0"/>
        <w:spacing w:line="560" w:lineRule="exact"/>
        <w:jc w:val="left"/>
        <w:rPr>
          <w:kern w:val="2"/>
        </w:rPr>
      </w:pPr>
    </w:p>
    <w:sectPr w:rsidR="00EA51F3" w:rsidRPr="00880344" w:rsidSect="00491A48">
      <w:footerReference w:type="default" r:id="rId7"/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51F3" w:rsidRDefault="00EA51F3">
      <w:r>
        <w:separator/>
      </w:r>
    </w:p>
  </w:endnote>
  <w:endnote w:type="continuationSeparator" w:id="0">
    <w:p w:rsidR="00EA51F3" w:rsidRDefault="00EA51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方正小标宋简体">
    <w:altName w:val="宋体-方正超大字符集"/>
    <w:panose1 w:val="00000000000000000000"/>
    <w:charset w:val="86"/>
    <w:family w:val="script"/>
    <w:notTrueType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1F3" w:rsidRDefault="00EA51F3">
    <w:pPr>
      <w:pStyle w:val="Footer"/>
      <w:jc w:val="right"/>
    </w:pPr>
    <w:fldSimple w:instr="PAGE   \* MERGEFORMAT">
      <w:r w:rsidRPr="00BA1CE5">
        <w:rPr>
          <w:noProof/>
          <w:lang w:val="zh-CN"/>
        </w:rPr>
        <w:t>1</w:t>
      </w:r>
    </w:fldSimple>
  </w:p>
  <w:p w:rsidR="00EA51F3" w:rsidRDefault="00EA51F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51F3" w:rsidRDefault="00EA51F3">
      <w:r>
        <w:separator/>
      </w:r>
    </w:p>
  </w:footnote>
  <w:footnote w:type="continuationSeparator" w:id="0">
    <w:p w:rsidR="00EA51F3" w:rsidRDefault="00EA51F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AA5C28"/>
    <w:multiLevelType w:val="hybridMultilevel"/>
    <w:tmpl w:val="8BD63602"/>
    <w:lvl w:ilvl="0" w:tplc="E66AFEF4">
      <w:start w:val="1"/>
      <w:numFmt w:val="decimal"/>
      <w:lvlText w:val="%1."/>
      <w:lvlJc w:val="left"/>
      <w:pPr>
        <w:ind w:left="100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25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85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B49FC"/>
    <w:rsid w:val="00003CDD"/>
    <w:rsid w:val="00005CD1"/>
    <w:rsid w:val="00010214"/>
    <w:rsid w:val="000122F2"/>
    <w:rsid w:val="00027268"/>
    <w:rsid w:val="00031925"/>
    <w:rsid w:val="00037533"/>
    <w:rsid w:val="00044272"/>
    <w:rsid w:val="0004549C"/>
    <w:rsid w:val="00061A29"/>
    <w:rsid w:val="00071EC1"/>
    <w:rsid w:val="000814A1"/>
    <w:rsid w:val="000923E6"/>
    <w:rsid w:val="00094131"/>
    <w:rsid w:val="000A48A6"/>
    <w:rsid w:val="000B006E"/>
    <w:rsid w:val="000C510D"/>
    <w:rsid w:val="000C5963"/>
    <w:rsid w:val="000D3749"/>
    <w:rsid w:val="000D59FA"/>
    <w:rsid w:val="000F7BD4"/>
    <w:rsid w:val="00100394"/>
    <w:rsid w:val="0010232B"/>
    <w:rsid w:val="00103E19"/>
    <w:rsid w:val="001351D1"/>
    <w:rsid w:val="00144070"/>
    <w:rsid w:val="001513D2"/>
    <w:rsid w:val="00154A44"/>
    <w:rsid w:val="00175B07"/>
    <w:rsid w:val="0018016C"/>
    <w:rsid w:val="00183A4D"/>
    <w:rsid w:val="00184116"/>
    <w:rsid w:val="00192C61"/>
    <w:rsid w:val="001A71C5"/>
    <w:rsid w:val="001B083B"/>
    <w:rsid w:val="001B1023"/>
    <w:rsid w:val="001B20FE"/>
    <w:rsid w:val="001C14A9"/>
    <w:rsid w:val="001C74F1"/>
    <w:rsid w:val="001D1D7A"/>
    <w:rsid w:val="001D4A3A"/>
    <w:rsid w:val="001D60F2"/>
    <w:rsid w:val="001D7D8D"/>
    <w:rsid w:val="001E00B9"/>
    <w:rsid w:val="001E0915"/>
    <w:rsid w:val="001E4372"/>
    <w:rsid w:val="001F5130"/>
    <w:rsid w:val="00202F70"/>
    <w:rsid w:val="002105EB"/>
    <w:rsid w:val="00210D1D"/>
    <w:rsid w:val="0022333C"/>
    <w:rsid w:val="002308FB"/>
    <w:rsid w:val="00241623"/>
    <w:rsid w:val="00241FAC"/>
    <w:rsid w:val="00244189"/>
    <w:rsid w:val="00246B7A"/>
    <w:rsid w:val="00251F8E"/>
    <w:rsid w:val="002667C3"/>
    <w:rsid w:val="00273077"/>
    <w:rsid w:val="00292A3D"/>
    <w:rsid w:val="002A5CD0"/>
    <w:rsid w:val="002A70E0"/>
    <w:rsid w:val="002B78E8"/>
    <w:rsid w:val="002B78FB"/>
    <w:rsid w:val="002C3674"/>
    <w:rsid w:val="002C7F90"/>
    <w:rsid w:val="002D502A"/>
    <w:rsid w:val="002D6EDB"/>
    <w:rsid w:val="002F66A9"/>
    <w:rsid w:val="00300E92"/>
    <w:rsid w:val="00310DA0"/>
    <w:rsid w:val="0031128B"/>
    <w:rsid w:val="0031550D"/>
    <w:rsid w:val="0031771F"/>
    <w:rsid w:val="00324669"/>
    <w:rsid w:val="00332B89"/>
    <w:rsid w:val="00333844"/>
    <w:rsid w:val="00353B9F"/>
    <w:rsid w:val="0037336B"/>
    <w:rsid w:val="00380485"/>
    <w:rsid w:val="00391C51"/>
    <w:rsid w:val="00397073"/>
    <w:rsid w:val="003A44BE"/>
    <w:rsid w:val="003A6ED2"/>
    <w:rsid w:val="003A7CA9"/>
    <w:rsid w:val="003B1190"/>
    <w:rsid w:val="003B39D5"/>
    <w:rsid w:val="003D0E05"/>
    <w:rsid w:val="003E1037"/>
    <w:rsid w:val="003E38A3"/>
    <w:rsid w:val="003E3DAB"/>
    <w:rsid w:val="003E6560"/>
    <w:rsid w:val="003F2156"/>
    <w:rsid w:val="004037DB"/>
    <w:rsid w:val="00404CCA"/>
    <w:rsid w:val="00412967"/>
    <w:rsid w:val="004160F2"/>
    <w:rsid w:val="00417ADE"/>
    <w:rsid w:val="0042583D"/>
    <w:rsid w:val="004361D9"/>
    <w:rsid w:val="00443CC3"/>
    <w:rsid w:val="0044490A"/>
    <w:rsid w:val="004534D5"/>
    <w:rsid w:val="00465882"/>
    <w:rsid w:val="00475D46"/>
    <w:rsid w:val="00481103"/>
    <w:rsid w:val="0048749B"/>
    <w:rsid w:val="00490E2C"/>
    <w:rsid w:val="00491857"/>
    <w:rsid w:val="00491A48"/>
    <w:rsid w:val="004A2D75"/>
    <w:rsid w:val="004B740E"/>
    <w:rsid w:val="004C0C99"/>
    <w:rsid w:val="004C6847"/>
    <w:rsid w:val="004E0A4D"/>
    <w:rsid w:val="004E70C2"/>
    <w:rsid w:val="00501288"/>
    <w:rsid w:val="00517A4C"/>
    <w:rsid w:val="00540F62"/>
    <w:rsid w:val="00542509"/>
    <w:rsid w:val="00553E3C"/>
    <w:rsid w:val="005602AA"/>
    <w:rsid w:val="00570568"/>
    <w:rsid w:val="0059472D"/>
    <w:rsid w:val="005978C9"/>
    <w:rsid w:val="00597D1B"/>
    <w:rsid w:val="005A365E"/>
    <w:rsid w:val="005A6448"/>
    <w:rsid w:val="005B3743"/>
    <w:rsid w:val="005B781A"/>
    <w:rsid w:val="005D2387"/>
    <w:rsid w:val="005D23BD"/>
    <w:rsid w:val="005E46D3"/>
    <w:rsid w:val="005F1296"/>
    <w:rsid w:val="005F696C"/>
    <w:rsid w:val="005F6E0F"/>
    <w:rsid w:val="00612DF2"/>
    <w:rsid w:val="00613CB2"/>
    <w:rsid w:val="00616CBE"/>
    <w:rsid w:val="00640BD9"/>
    <w:rsid w:val="00640C63"/>
    <w:rsid w:val="00644378"/>
    <w:rsid w:val="00654EDE"/>
    <w:rsid w:val="00671E25"/>
    <w:rsid w:val="006720E9"/>
    <w:rsid w:val="00683B9F"/>
    <w:rsid w:val="00694EF4"/>
    <w:rsid w:val="006A2798"/>
    <w:rsid w:val="006A2FF2"/>
    <w:rsid w:val="006A4CA9"/>
    <w:rsid w:val="006D2BAD"/>
    <w:rsid w:val="006E36F7"/>
    <w:rsid w:val="006F0E9B"/>
    <w:rsid w:val="00705ADF"/>
    <w:rsid w:val="00717095"/>
    <w:rsid w:val="00737FAB"/>
    <w:rsid w:val="0074166B"/>
    <w:rsid w:val="00743339"/>
    <w:rsid w:val="00750442"/>
    <w:rsid w:val="00757EEE"/>
    <w:rsid w:val="0076352E"/>
    <w:rsid w:val="0077120C"/>
    <w:rsid w:val="0079167B"/>
    <w:rsid w:val="00793470"/>
    <w:rsid w:val="007A1B62"/>
    <w:rsid w:val="007B5801"/>
    <w:rsid w:val="007B7FC3"/>
    <w:rsid w:val="007C380F"/>
    <w:rsid w:val="007E1B5C"/>
    <w:rsid w:val="007F2D80"/>
    <w:rsid w:val="00802CC6"/>
    <w:rsid w:val="008077D0"/>
    <w:rsid w:val="00821D5A"/>
    <w:rsid w:val="0083292D"/>
    <w:rsid w:val="008504DF"/>
    <w:rsid w:val="00851163"/>
    <w:rsid w:val="0085146C"/>
    <w:rsid w:val="00852C2A"/>
    <w:rsid w:val="00855E6D"/>
    <w:rsid w:val="00880344"/>
    <w:rsid w:val="00884972"/>
    <w:rsid w:val="00886C61"/>
    <w:rsid w:val="008922D1"/>
    <w:rsid w:val="00893ECE"/>
    <w:rsid w:val="008A0C78"/>
    <w:rsid w:val="008A576B"/>
    <w:rsid w:val="008B2421"/>
    <w:rsid w:val="008B49FC"/>
    <w:rsid w:val="008C0694"/>
    <w:rsid w:val="008D022F"/>
    <w:rsid w:val="008D0395"/>
    <w:rsid w:val="008D056F"/>
    <w:rsid w:val="008D77B9"/>
    <w:rsid w:val="008E25B4"/>
    <w:rsid w:val="008E65F6"/>
    <w:rsid w:val="008E6D05"/>
    <w:rsid w:val="00902304"/>
    <w:rsid w:val="00913973"/>
    <w:rsid w:val="00914059"/>
    <w:rsid w:val="00914544"/>
    <w:rsid w:val="00920E13"/>
    <w:rsid w:val="009218DD"/>
    <w:rsid w:val="009305EC"/>
    <w:rsid w:val="00932D9A"/>
    <w:rsid w:val="0094155D"/>
    <w:rsid w:val="00943D46"/>
    <w:rsid w:val="0096193B"/>
    <w:rsid w:val="00981709"/>
    <w:rsid w:val="009A4523"/>
    <w:rsid w:val="009A6C6E"/>
    <w:rsid w:val="009B2CB4"/>
    <w:rsid w:val="009B359B"/>
    <w:rsid w:val="009B3DC4"/>
    <w:rsid w:val="009B5D12"/>
    <w:rsid w:val="009B5F18"/>
    <w:rsid w:val="009B7B80"/>
    <w:rsid w:val="009C44F9"/>
    <w:rsid w:val="009D0AB1"/>
    <w:rsid w:val="009E0878"/>
    <w:rsid w:val="009E0D37"/>
    <w:rsid w:val="009E1042"/>
    <w:rsid w:val="009F4806"/>
    <w:rsid w:val="00A01CD1"/>
    <w:rsid w:val="00A028ED"/>
    <w:rsid w:val="00A06C36"/>
    <w:rsid w:val="00A071D5"/>
    <w:rsid w:val="00A15B9F"/>
    <w:rsid w:val="00A167F6"/>
    <w:rsid w:val="00A17DE6"/>
    <w:rsid w:val="00A17E00"/>
    <w:rsid w:val="00A200DC"/>
    <w:rsid w:val="00A26354"/>
    <w:rsid w:val="00A27BF5"/>
    <w:rsid w:val="00A50FE0"/>
    <w:rsid w:val="00A8648E"/>
    <w:rsid w:val="00A8719D"/>
    <w:rsid w:val="00A9357B"/>
    <w:rsid w:val="00AA2B82"/>
    <w:rsid w:val="00AB337C"/>
    <w:rsid w:val="00AB6341"/>
    <w:rsid w:val="00AC1EC3"/>
    <w:rsid w:val="00AC72E4"/>
    <w:rsid w:val="00AE0ADB"/>
    <w:rsid w:val="00AE2251"/>
    <w:rsid w:val="00AE44DA"/>
    <w:rsid w:val="00AE7FF7"/>
    <w:rsid w:val="00B06D99"/>
    <w:rsid w:val="00B202CF"/>
    <w:rsid w:val="00B204C0"/>
    <w:rsid w:val="00B26937"/>
    <w:rsid w:val="00B372C4"/>
    <w:rsid w:val="00B474CA"/>
    <w:rsid w:val="00B54A91"/>
    <w:rsid w:val="00B6419C"/>
    <w:rsid w:val="00B97ACF"/>
    <w:rsid w:val="00BA1CE5"/>
    <w:rsid w:val="00BA1F7A"/>
    <w:rsid w:val="00BA3E21"/>
    <w:rsid w:val="00BA664B"/>
    <w:rsid w:val="00BB6CB3"/>
    <w:rsid w:val="00BD1298"/>
    <w:rsid w:val="00BD2C68"/>
    <w:rsid w:val="00BF063A"/>
    <w:rsid w:val="00C01640"/>
    <w:rsid w:val="00C523DF"/>
    <w:rsid w:val="00C57452"/>
    <w:rsid w:val="00C57CFF"/>
    <w:rsid w:val="00C622FF"/>
    <w:rsid w:val="00C662FD"/>
    <w:rsid w:val="00C81FCD"/>
    <w:rsid w:val="00CA1C97"/>
    <w:rsid w:val="00CB3A11"/>
    <w:rsid w:val="00CB5BFC"/>
    <w:rsid w:val="00CC71CB"/>
    <w:rsid w:val="00CD4F03"/>
    <w:rsid w:val="00CD6CE6"/>
    <w:rsid w:val="00CD7758"/>
    <w:rsid w:val="00CF24EF"/>
    <w:rsid w:val="00D06DAE"/>
    <w:rsid w:val="00D10336"/>
    <w:rsid w:val="00D11CA3"/>
    <w:rsid w:val="00D173C4"/>
    <w:rsid w:val="00D224A9"/>
    <w:rsid w:val="00D22D62"/>
    <w:rsid w:val="00D30435"/>
    <w:rsid w:val="00D32619"/>
    <w:rsid w:val="00D56FF0"/>
    <w:rsid w:val="00D600C9"/>
    <w:rsid w:val="00D701EA"/>
    <w:rsid w:val="00D74832"/>
    <w:rsid w:val="00D83097"/>
    <w:rsid w:val="00D848D0"/>
    <w:rsid w:val="00D871C6"/>
    <w:rsid w:val="00D90CF6"/>
    <w:rsid w:val="00D95995"/>
    <w:rsid w:val="00D9674C"/>
    <w:rsid w:val="00D97855"/>
    <w:rsid w:val="00DA435A"/>
    <w:rsid w:val="00DA72B5"/>
    <w:rsid w:val="00DB1C37"/>
    <w:rsid w:val="00DC09C8"/>
    <w:rsid w:val="00DC5684"/>
    <w:rsid w:val="00DC7184"/>
    <w:rsid w:val="00DF29C3"/>
    <w:rsid w:val="00E20240"/>
    <w:rsid w:val="00E32F35"/>
    <w:rsid w:val="00E33DF8"/>
    <w:rsid w:val="00E44286"/>
    <w:rsid w:val="00E46714"/>
    <w:rsid w:val="00E467B0"/>
    <w:rsid w:val="00E52268"/>
    <w:rsid w:val="00E63AC1"/>
    <w:rsid w:val="00E8453E"/>
    <w:rsid w:val="00E85453"/>
    <w:rsid w:val="00E92CB9"/>
    <w:rsid w:val="00E94293"/>
    <w:rsid w:val="00E97597"/>
    <w:rsid w:val="00EA049E"/>
    <w:rsid w:val="00EA51F3"/>
    <w:rsid w:val="00EB55C5"/>
    <w:rsid w:val="00EC2D4F"/>
    <w:rsid w:val="00ED2559"/>
    <w:rsid w:val="00ED51EE"/>
    <w:rsid w:val="00EE3F9B"/>
    <w:rsid w:val="00EF447E"/>
    <w:rsid w:val="00F17850"/>
    <w:rsid w:val="00F24365"/>
    <w:rsid w:val="00F300AA"/>
    <w:rsid w:val="00F60837"/>
    <w:rsid w:val="00F6428A"/>
    <w:rsid w:val="00F67278"/>
    <w:rsid w:val="00F7653E"/>
    <w:rsid w:val="00F87C70"/>
    <w:rsid w:val="00FD4C19"/>
    <w:rsid w:val="00FD646C"/>
    <w:rsid w:val="00FE5CC2"/>
    <w:rsid w:val="00FE7404"/>
    <w:rsid w:val="216F7EFC"/>
    <w:rsid w:val="3144151B"/>
    <w:rsid w:val="52867EAD"/>
    <w:rsid w:val="543B55E3"/>
    <w:rsid w:val="7D3E11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sdate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HTML Preformatted" w:locked="1" w:semiHidden="0" w:uiPriority="0" w:unhideWhenUsed="0"/>
    <w:lsdException w:name="Normal Table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4A91"/>
    <w:pPr>
      <w:widowControl w:val="0"/>
      <w:jc w:val="both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B54A91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54A91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rsid w:val="00B54A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B54A91"/>
    <w:rPr>
      <w:rFonts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rsid w:val="00B54A9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B54A91"/>
    <w:rPr>
      <w:rFonts w:cs="Times New Roman"/>
      <w:sz w:val="18"/>
      <w:szCs w:val="18"/>
    </w:rPr>
  </w:style>
  <w:style w:type="character" w:styleId="Hyperlink">
    <w:name w:val="Hyperlink"/>
    <w:basedOn w:val="DefaultParagraphFont"/>
    <w:uiPriority w:val="99"/>
    <w:rsid w:val="00B54A91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B54A91"/>
    <w:pPr>
      <w:ind w:firstLineChars="200" w:firstLine="420"/>
    </w:pPr>
  </w:style>
  <w:style w:type="paragraph" w:customStyle="1" w:styleId="Default">
    <w:name w:val="Default"/>
    <w:uiPriority w:val="99"/>
    <w:rsid w:val="00CB3A11"/>
    <w:pPr>
      <w:widowControl w:val="0"/>
      <w:autoSpaceDE w:val="0"/>
      <w:autoSpaceDN w:val="0"/>
      <w:adjustRightInd w:val="0"/>
    </w:pPr>
    <w:rPr>
      <w:rFonts w:ascii="仿宋" w:hAnsi="仿宋" w:cs="仿宋"/>
      <w:color w:val="000000"/>
      <w:kern w:val="0"/>
      <w:sz w:val="24"/>
      <w:szCs w:val="24"/>
    </w:rPr>
  </w:style>
  <w:style w:type="paragraph" w:customStyle="1" w:styleId="p0">
    <w:name w:val="p0"/>
    <w:basedOn w:val="Normal"/>
    <w:uiPriority w:val="99"/>
    <w:rsid w:val="00AE0ADB"/>
    <w:pPr>
      <w:widowControl/>
    </w:pPr>
    <w:rPr>
      <w:rFonts w:cs="宋体"/>
      <w:kern w:val="0"/>
      <w:szCs w:val="21"/>
    </w:rPr>
  </w:style>
  <w:style w:type="paragraph" w:styleId="Date">
    <w:name w:val="Date"/>
    <w:basedOn w:val="Normal"/>
    <w:next w:val="Normal"/>
    <w:link w:val="DateChar"/>
    <w:uiPriority w:val="99"/>
    <w:semiHidden/>
    <w:rsid w:val="00491857"/>
    <w:pPr>
      <w:ind w:leftChars="2500" w:left="100"/>
    </w:pPr>
  </w:style>
  <w:style w:type="character" w:customStyle="1" w:styleId="DateChar">
    <w:name w:val="Date Char"/>
    <w:basedOn w:val="DefaultParagraphFont"/>
    <w:link w:val="Date"/>
    <w:uiPriority w:val="99"/>
    <w:semiHidden/>
    <w:locked/>
    <w:rsid w:val="00491857"/>
    <w:rPr>
      <w:rFonts w:cs="Times New Roman"/>
      <w:kern w:val="2"/>
      <w:sz w:val="22"/>
      <w:szCs w:val="22"/>
    </w:rPr>
  </w:style>
  <w:style w:type="paragraph" w:styleId="HTMLPreformatted">
    <w:name w:val="HTML Preformatted"/>
    <w:basedOn w:val="Normal"/>
    <w:link w:val="HTMLPreformattedChar"/>
    <w:uiPriority w:val="99"/>
    <w:rsid w:val="004B740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sz w:val="24"/>
      <w:szCs w:val="24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4B740E"/>
    <w:rPr>
      <w:rFonts w:ascii="宋体" w:eastAsia="宋体" w:hAnsi="宋体" w:cs="宋体"/>
      <w:kern w:val="2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rsid w:val="004B740E"/>
    <w:rPr>
      <w:rFonts w:cs="Times New Roman"/>
      <w:color w:val="800080"/>
      <w:u w:val="single"/>
    </w:rPr>
  </w:style>
  <w:style w:type="table" w:styleId="TableGrid">
    <w:name w:val="Table Grid"/>
    <w:basedOn w:val="TableNormal"/>
    <w:uiPriority w:val="99"/>
    <w:rsid w:val="004B740E"/>
    <w:pPr>
      <w:widowControl w:val="0"/>
      <w:jc w:val="both"/>
    </w:pPr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rmalCharacter">
    <w:name w:val="NormalCharacter"/>
    <w:uiPriority w:val="99"/>
    <w:rsid w:val="004B740E"/>
    <w:rPr>
      <w:rFonts w:ascii="Times New Roman" w:eastAsia="宋体" w:hAnsi="Times New Roman"/>
    </w:rPr>
  </w:style>
  <w:style w:type="table" w:customStyle="1" w:styleId="1">
    <w:name w:val="网格型1"/>
    <w:uiPriority w:val="99"/>
    <w:rsid w:val="001B083B"/>
    <w:pPr>
      <w:widowControl w:val="0"/>
      <w:jc w:val="both"/>
    </w:pPr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网格型2"/>
    <w:uiPriority w:val="99"/>
    <w:rsid w:val="001B083B"/>
    <w:pPr>
      <w:widowControl w:val="0"/>
      <w:jc w:val="both"/>
    </w:pPr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网格型3"/>
    <w:uiPriority w:val="99"/>
    <w:rsid w:val="001B083B"/>
    <w:pPr>
      <w:widowControl w:val="0"/>
      <w:jc w:val="both"/>
    </w:pPr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</TotalTime>
  <Pages>1</Pages>
  <Words>27</Words>
  <Characters>160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张秀萍</dc:creator>
  <cp:keywords/>
  <dc:description/>
  <cp:lastModifiedBy>dell</cp:lastModifiedBy>
  <cp:revision>7</cp:revision>
  <cp:lastPrinted>2021-02-23T06:57:00Z</cp:lastPrinted>
  <dcterms:created xsi:type="dcterms:W3CDTF">2021-03-02T02:39:00Z</dcterms:created>
  <dcterms:modified xsi:type="dcterms:W3CDTF">2021-03-02T06:29:00Z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